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803" w:rsidRPr="00D8663B" w:rsidRDefault="00451EA7" w:rsidP="008E6803">
      <w:pPr>
        <w:jc w:val="center"/>
        <w:rPr>
          <w:rFonts w:ascii="Arial" w:hAnsi="Arial" w:cs="Arial"/>
          <w:b/>
          <w:noProof/>
          <w:sz w:val="40"/>
        </w:rPr>
      </w:pPr>
      <w:r>
        <w:rPr>
          <w:rFonts w:ascii="Arial" w:hAnsi="Arial" w:cs="Arial"/>
          <w:b/>
          <w:noProof/>
          <w:sz w:val="40"/>
          <w:lang w:eastAsia="en-GB"/>
        </w:rPr>
        <w:drawing>
          <wp:inline distT="0" distB="0" distL="0" distR="0">
            <wp:extent cx="3293941" cy="232664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  curriculum character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690" cy="2334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0"/>
        <w:gridCol w:w="4186"/>
        <w:gridCol w:w="4193"/>
        <w:gridCol w:w="4199"/>
      </w:tblGrid>
      <w:tr w:rsidR="008E6803" w:rsidRPr="00D8663B" w:rsidTr="003B2FB8">
        <w:tc>
          <w:tcPr>
            <w:tcW w:w="1370" w:type="dxa"/>
            <w:shd w:val="clear" w:color="auto" w:fill="auto"/>
            <w:vAlign w:val="center"/>
          </w:tcPr>
          <w:p w:rsidR="008E6803" w:rsidRPr="00D8663B" w:rsidRDefault="008E6803" w:rsidP="00BB199D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186" w:type="dxa"/>
            <w:shd w:val="clear" w:color="auto" w:fill="F2F2F2" w:themeFill="background1" w:themeFillShade="F2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Autumn</w:t>
            </w:r>
          </w:p>
        </w:tc>
        <w:tc>
          <w:tcPr>
            <w:tcW w:w="4193" w:type="dxa"/>
            <w:shd w:val="clear" w:color="auto" w:fill="F2F2F2" w:themeFill="background1" w:themeFillShade="F2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Spring</w:t>
            </w:r>
          </w:p>
        </w:tc>
        <w:tc>
          <w:tcPr>
            <w:tcW w:w="4199" w:type="dxa"/>
            <w:shd w:val="clear" w:color="auto" w:fill="F2F2F2" w:themeFill="background1" w:themeFillShade="F2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Summer</w:t>
            </w:r>
          </w:p>
        </w:tc>
      </w:tr>
      <w:tr w:rsidR="008E6803" w:rsidRPr="00D8663B" w:rsidTr="00451EA7">
        <w:tc>
          <w:tcPr>
            <w:tcW w:w="1370" w:type="dxa"/>
            <w:shd w:val="clear" w:color="auto" w:fill="F7CAAC" w:themeFill="accent2" w:themeFillTint="66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3</w:t>
            </w:r>
          </w:p>
        </w:tc>
        <w:tc>
          <w:tcPr>
            <w:tcW w:w="4186" w:type="dxa"/>
            <w:shd w:val="clear" w:color="auto" w:fill="F7CAAC" w:themeFill="accent2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Amazing Animals</w:t>
            </w:r>
          </w:p>
          <w:p w:rsidR="00B82B9B" w:rsidRPr="00D8663B" w:rsidRDefault="009F2D82" w:rsidP="00B82B9B">
            <w:pPr>
              <w:rPr>
                <w:rFonts w:ascii="Arial" w:hAnsi="Arial" w:cs="Arial"/>
              </w:rPr>
            </w:pPr>
            <w:r w:rsidRPr="00B82B9B">
              <w:rPr>
                <w:rFonts w:ascii="Arial" w:hAnsi="Arial" w:cs="Arial"/>
                <w:u w:val="single"/>
              </w:rPr>
              <w:t xml:space="preserve">Christianity </w:t>
            </w:r>
            <w:r w:rsidR="00F24C56">
              <w:rPr>
                <w:rFonts w:ascii="Arial" w:hAnsi="Arial" w:cs="Arial"/>
                <w:u w:val="single"/>
              </w:rPr>
              <w:t>- Christmas</w:t>
            </w:r>
            <w:r w:rsidR="00B82B9B">
              <w:rPr>
                <w:rFonts w:ascii="Arial" w:hAnsi="Arial" w:cs="Arial"/>
                <w:u w:val="single"/>
              </w:rPr>
              <w:br/>
            </w:r>
            <w:r w:rsidR="00EE5A6B">
              <w:rPr>
                <w:rFonts w:ascii="Arial" w:hAnsi="Arial" w:cs="Arial"/>
                <w:sz w:val="18"/>
              </w:rPr>
              <w:t>a</w:t>
            </w:r>
            <w:r w:rsidR="00B82B9B" w:rsidRPr="00B82B9B">
              <w:rPr>
                <w:rFonts w:ascii="Arial" w:hAnsi="Arial" w:cs="Arial"/>
                <w:sz w:val="18"/>
              </w:rPr>
              <w:t>dvent, traditions</w:t>
            </w:r>
            <w:r w:rsidR="00E9122F">
              <w:rPr>
                <w:rFonts w:ascii="Arial" w:hAnsi="Arial" w:cs="Arial"/>
                <w:sz w:val="18"/>
              </w:rPr>
              <w:t xml:space="preserve">, Jesus, light of the world, </w:t>
            </w:r>
            <w:r w:rsidR="00E9122F" w:rsidRPr="00E9122F">
              <w:rPr>
                <w:rFonts w:ascii="Arial" w:hAnsi="Arial" w:cs="Arial"/>
                <w:sz w:val="18"/>
              </w:rPr>
              <w:t>holiness – halo, angels, candles, advent candles, star, Christingle</w:t>
            </w:r>
            <w:r w:rsidR="00E9122F">
              <w:rPr>
                <w:rFonts w:ascii="Arial" w:hAnsi="Arial" w:cs="Arial"/>
                <w:sz w:val="18"/>
              </w:rPr>
              <w:t>, stable, guiding light</w:t>
            </w:r>
          </w:p>
        </w:tc>
        <w:tc>
          <w:tcPr>
            <w:tcW w:w="4193" w:type="dxa"/>
            <w:shd w:val="clear" w:color="auto" w:fill="F7CAAC" w:themeFill="accent2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Kings and Queens</w:t>
            </w:r>
          </w:p>
          <w:p w:rsidR="00FB0584" w:rsidRDefault="00CD51DA" w:rsidP="00FB0584">
            <w:pPr>
              <w:pStyle w:val="Default"/>
              <w:rPr>
                <w:rFonts w:ascii="Arial" w:hAnsi="Arial" w:cs="Arial"/>
                <w:sz w:val="18"/>
              </w:rPr>
            </w:pPr>
            <w:r w:rsidRPr="00D8663B">
              <w:rPr>
                <w:rFonts w:ascii="Arial" w:hAnsi="Arial" w:cs="Arial"/>
                <w:u w:val="single"/>
              </w:rPr>
              <w:t>Buddhism</w:t>
            </w:r>
            <w:r w:rsidR="00FB0584">
              <w:rPr>
                <w:rFonts w:ascii="Arial" w:hAnsi="Arial" w:cs="Arial"/>
                <w:u w:val="single"/>
              </w:rPr>
              <w:br/>
            </w:r>
            <w:r w:rsidR="00442D41">
              <w:rPr>
                <w:rFonts w:ascii="Arial" w:hAnsi="Arial" w:cs="Arial"/>
                <w:sz w:val="18"/>
              </w:rPr>
              <w:t xml:space="preserve">Buddhists, </w:t>
            </w:r>
            <w:r w:rsidR="00FB0584" w:rsidRPr="00FB0584">
              <w:rPr>
                <w:rFonts w:ascii="Arial" w:hAnsi="Arial" w:cs="Arial"/>
                <w:sz w:val="18"/>
              </w:rPr>
              <w:t>Siddhartha Gautama</w:t>
            </w:r>
            <w:r w:rsidR="00FB0584">
              <w:rPr>
                <w:rFonts w:ascii="Arial" w:hAnsi="Arial" w:cs="Arial"/>
                <w:sz w:val="18"/>
              </w:rPr>
              <w:t xml:space="preserve">, </w:t>
            </w:r>
            <w:r w:rsidR="00E23BC3">
              <w:rPr>
                <w:rFonts w:ascii="Arial" w:hAnsi="Arial" w:cs="Arial"/>
                <w:sz w:val="18"/>
              </w:rPr>
              <w:t xml:space="preserve">eight-fold path, </w:t>
            </w:r>
            <w:r w:rsidR="00442D41">
              <w:rPr>
                <w:rFonts w:ascii="Arial" w:hAnsi="Arial" w:cs="Arial"/>
                <w:sz w:val="18"/>
              </w:rPr>
              <w:t xml:space="preserve">noble truths, karma, symbols, connections, </w:t>
            </w:r>
            <w:r w:rsidR="00901E3D">
              <w:rPr>
                <w:rFonts w:ascii="Arial" w:hAnsi="Arial" w:cs="Arial"/>
                <w:sz w:val="18"/>
              </w:rPr>
              <w:t>teachings, religion</w:t>
            </w:r>
            <w:r w:rsidR="00794FDE">
              <w:rPr>
                <w:rFonts w:ascii="Arial" w:hAnsi="Arial" w:cs="Arial"/>
                <w:sz w:val="18"/>
              </w:rPr>
              <w:t>, statue, shrine</w:t>
            </w:r>
          </w:p>
          <w:p w:rsidR="00FB0584" w:rsidRDefault="00FB0584" w:rsidP="00FB0584">
            <w:pPr>
              <w:pStyle w:val="Default"/>
              <w:rPr>
                <w:rFonts w:ascii="Arial" w:hAnsi="Arial" w:cs="Arial"/>
                <w:u w:val="single"/>
              </w:rPr>
            </w:pPr>
          </w:p>
          <w:p w:rsidR="009F2D82" w:rsidRDefault="004F1144" w:rsidP="00FB0584">
            <w:pPr>
              <w:pStyle w:val="Default"/>
              <w:rPr>
                <w:rFonts w:ascii="Arial" w:hAnsi="Arial" w:cs="Arial"/>
                <w:u w:val="single"/>
              </w:rPr>
            </w:pPr>
            <w:r w:rsidRPr="00B82B9B">
              <w:rPr>
                <w:rFonts w:ascii="Arial" w:hAnsi="Arial" w:cs="Arial"/>
                <w:u w:val="single"/>
              </w:rPr>
              <w:t>Christianity</w:t>
            </w:r>
            <w:r>
              <w:rPr>
                <w:rFonts w:ascii="Arial" w:hAnsi="Arial" w:cs="Arial"/>
                <w:u w:val="single"/>
              </w:rPr>
              <w:t xml:space="preserve"> –</w:t>
            </w:r>
            <w:r w:rsidRPr="00F24C56">
              <w:rPr>
                <w:rFonts w:ascii="Arial" w:hAnsi="Arial" w:cs="Arial"/>
                <w:u w:val="single"/>
              </w:rPr>
              <w:t xml:space="preserve"> Easter</w:t>
            </w:r>
          </w:p>
          <w:p w:rsidR="00FB0584" w:rsidRPr="00FB0584" w:rsidRDefault="00FB0584" w:rsidP="00FB0584">
            <w:pPr>
              <w:pStyle w:val="Default"/>
            </w:pPr>
          </w:p>
        </w:tc>
        <w:tc>
          <w:tcPr>
            <w:tcW w:w="4199" w:type="dxa"/>
            <w:shd w:val="clear" w:color="auto" w:fill="F7CAAC" w:themeFill="accent2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 are Scientists</w:t>
            </w:r>
          </w:p>
          <w:p w:rsidR="008E6803" w:rsidRPr="00D8663B" w:rsidRDefault="00B6761E" w:rsidP="00BB19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No RE taught during this theme.</w:t>
            </w:r>
          </w:p>
        </w:tc>
      </w:tr>
      <w:tr w:rsidR="008E6803" w:rsidRPr="00D8663B" w:rsidTr="00451EA7">
        <w:tc>
          <w:tcPr>
            <w:tcW w:w="1370" w:type="dxa"/>
            <w:shd w:val="clear" w:color="auto" w:fill="FFE599" w:themeFill="accent4" w:themeFillTint="66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4</w:t>
            </w:r>
          </w:p>
        </w:tc>
        <w:tc>
          <w:tcPr>
            <w:tcW w:w="4186" w:type="dxa"/>
            <w:shd w:val="clear" w:color="auto" w:fill="FFE599" w:themeFill="accent4" w:themeFillTint="66"/>
            <w:vAlign w:val="center"/>
          </w:tcPr>
          <w:p w:rsidR="003D3D7C" w:rsidRDefault="003D3D7C" w:rsidP="003D3D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Italy</w:t>
            </w:r>
          </w:p>
          <w:p w:rsidR="00EE5A6B" w:rsidRPr="00EE5A6B" w:rsidRDefault="00F24C56" w:rsidP="00EE5A6B">
            <w:pPr>
              <w:rPr>
                <w:rFonts w:ascii="Arial" w:hAnsi="Arial" w:cs="Arial"/>
                <w:sz w:val="18"/>
              </w:rPr>
            </w:pPr>
            <w:r w:rsidRPr="00B82B9B">
              <w:rPr>
                <w:rFonts w:ascii="Arial" w:hAnsi="Arial" w:cs="Arial"/>
                <w:u w:val="single"/>
              </w:rPr>
              <w:t xml:space="preserve">Christianity </w:t>
            </w:r>
            <w:r>
              <w:rPr>
                <w:rFonts w:ascii="Arial" w:hAnsi="Arial" w:cs="Arial"/>
                <w:u w:val="single"/>
              </w:rPr>
              <w:t>- Christmas</w:t>
            </w:r>
            <w:r>
              <w:rPr>
                <w:rFonts w:ascii="Arial" w:hAnsi="Arial" w:cs="Arial"/>
                <w:u w:val="single"/>
              </w:rPr>
              <w:br/>
            </w:r>
            <w:r w:rsidR="00EE5A6B">
              <w:rPr>
                <w:rFonts w:ascii="Arial" w:hAnsi="Arial" w:cs="Arial"/>
                <w:sz w:val="18"/>
              </w:rPr>
              <w:t xml:space="preserve">journeys, Mary, Joseph, Jesus, spiritual, direction, milestones, Bethlehem, angel Gabriel, pilgrimage, shepherd, wise men, king, gifts, symbols, objects, </w:t>
            </w:r>
            <w:r w:rsidR="00EE5A6B" w:rsidRPr="00EE5A6B">
              <w:rPr>
                <w:rFonts w:ascii="Arial" w:hAnsi="Arial" w:cs="Arial"/>
                <w:sz w:val="18"/>
              </w:rPr>
              <w:t>Gold = royalty</w:t>
            </w:r>
            <w:r w:rsidR="00EE5A6B">
              <w:rPr>
                <w:rFonts w:ascii="Arial" w:hAnsi="Arial" w:cs="Arial"/>
                <w:sz w:val="18"/>
              </w:rPr>
              <w:t xml:space="preserve">, </w:t>
            </w:r>
            <w:r w:rsidR="00EE5A6B" w:rsidRPr="00EE5A6B">
              <w:rPr>
                <w:rFonts w:ascii="Arial" w:hAnsi="Arial" w:cs="Arial"/>
                <w:sz w:val="18"/>
              </w:rPr>
              <w:t>Frankincense = sinless life</w:t>
            </w:r>
            <w:r w:rsidR="00EE5A6B">
              <w:rPr>
                <w:rFonts w:ascii="Arial" w:hAnsi="Arial" w:cs="Arial"/>
                <w:sz w:val="18"/>
              </w:rPr>
              <w:t xml:space="preserve">, </w:t>
            </w:r>
            <w:r w:rsidR="00EE5A6B" w:rsidRPr="00EE5A6B">
              <w:rPr>
                <w:rFonts w:ascii="Arial" w:hAnsi="Arial" w:cs="Arial"/>
                <w:sz w:val="18"/>
              </w:rPr>
              <w:t>Myrrh = his sacrificial death</w:t>
            </w:r>
            <w:r w:rsidR="00EE5A6B">
              <w:rPr>
                <w:rFonts w:ascii="Arial" w:hAnsi="Arial" w:cs="Arial"/>
                <w:sz w:val="18"/>
              </w:rPr>
              <w:t xml:space="preserve">, Herod, home, homelessness </w:t>
            </w:r>
          </w:p>
          <w:p w:rsidR="008E6803" w:rsidRPr="00D8663B" w:rsidRDefault="008E6803" w:rsidP="00BB199D">
            <w:pPr>
              <w:rPr>
                <w:rFonts w:ascii="Arial" w:hAnsi="Arial" w:cs="Arial"/>
              </w:rPr>
            </w:pPr>
          </w:p>
        </w:tc>
        <w:tc>
          <w:tcPr>
            <w:tcW w:w="4193" w:type="dxa"/>
            <w:shd w:val="clear" w:color="auto" w:fill="FFE599" w:themeFill="accent4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India</w:t>
            </w:r>
          </w:p>
          <w:p w:rsidR="005E1041" w:rsidRPr="005E1041" w:rsidRDefault="00F24C56" w:rsidP="00F24C56">
            <w:pPr>
              <w:rPr>
                <w:rFonts w:ascii="Arial" w:hAnsi="Arial" w:cs="Arial"/>
                <w:sz w:val="18"/>
              </w:rPr>
            </w:pPr>
            <w:r w:rsidRPr="00D8663B">
              <w:rPr>
                <w:rFonts w:ascii="Arial" w:hAnsi="Arial" w:cs="Arial"/>
                <w:u w:val="single"/>
              </w:rPr>
              <w:t>Hinduism</w:t>
            </w:r>
            <w:r w:rsidR="008E6803" w:rsidRPr="00D8663B">
              <w:rPr>
                <w:rFonts w:ascii="Arial" w:hAnsi="Arial" w:cs="Arial"/>
              </w:rPr>
              <w:t xml:space="preserve"> </w:t>
            </w:r>
            <w:r w:rsidR="005E1041">
              <w:rPr>
                <w:rFonts w:ascii="Arial" w:hAnsi="Arial" w:cs="Arial"/>
              </w:rPr>
              <w:br/>
            </w:r>
            <w:r w:rsidR="005E1041">
              <w:rPr>
                <w:rFonts w:ascii="Arial" w:hAnsi="Arial" w:cs="Arial"/>
                <w:sz w:val="18"/>
              </w:rPr>
              <w:t xml:space="preserve">Hindus, faith, respect, </w:t>
            </w:r>
            <w:r w:rsidR="006E5395">
              <w:rPr>
                <w:rFonts w:ascii="Arial" w:hAnsi="Arial" w:cs="Arial"/>
                <w:sz w:val="18"/>
              </w:rPr>
              <w:t>worship, Gods, Goddesses, sacred text, puja, festivals, tolerance, belief</w:t>
            </w:r>
            <w:r w:rsidR="003B2FB8">
              <w:rPr>
                <w:rFonts w:ascii="Arial" w:hAnsi="Arial" w:cs="Arial"/>
                <w:sz w:val="18"/>
              </w:rPr>
              <w:t xml:space="preserve">, Brahma, Vishnu, Ganesh, Krishna, Lakshmi, Shiva, Rama, </w:t>
            </w:r>
            <w:proofErr w:type="spellStart"/>
            <w:r w:rsidR="003B2FB8">
              <w:rPr>
                <w:rFonts w:ascii="Arial" w:hAnsi="Arial" w:cs="Arial"/>
                <w:sz w:val="18"/>
              </w:rPr>
              <w:t>Sita</w:t>
            </w:r>
            <w:proofErr w:type="spellEnd"/>
          </w:p>
          <w:p w:rsidR="009F2D82" w:rsidRPr="00F24C56" w:rsidRDefault="00F24C56" w:rsidP="00F24C56">
            <w:pPr>
              <w:rPr>
                <w:rFonts w:ascii="Arial" w:hAnsi="Arial" w:cs="Arial"/>
                <w:b/>
                <w:sz w:val="18"/>
              </w:rPr>
            </w:pPr>
            <w:r w:rsidRPr="00B82B9B">
              <w:rPr>
                <w:rFonts w:ascii="Arial" w:hAnsi="Arial" w:cs="Arial"/>
                <w:u w:val="single"/>
              </w:rPr>
              <w:t>Christianity</w:t>
            </w:r>
            <w:r>
              <w:rPr>
                <w:rFonts w:ascii="Arial" w:hAnsi="Arial" w:cs="Arial"/>
                <w:u w:val="single"/>
              </w:rPr>
              <w:t xml:space="preserve"> –</w:t>
            </w:r>
            <w:r w:rsidRPr="00F24C56">
              <w:rPr>
                <w:rFonts w:ascii="Arial" w:hAnsi="Arial" w:cs="Arial"/>
                <w:u w:val="single"/>
              </w:rPr>
              <w:t xml:space="preserve"> Easter</w:t>
            </w:r>
            <w:r>
              <w:rPr>
                <w:rFonts w:ascii="Arial" w:hAnsi="Arial" w:cs="Arial"/>
                <w:u w:val="single"/>
              </w:rPr>
              <w:br/>
            </w:r>
            <w:r w:rsidR="003C6640">
              <w:rPr>
                <w:rFonts w:ascii="Arial" w:hAnsi="Arial" w:cs="Arial"/>
                <w:sz w:val="18"/>
              </w:rPr>
              <w:t xml:space="preserve">spring time, </w:t>
            </w:r>
            <w:r w:rsidR="00262585">
              <w:rPr>
                <w:rFonts w:ascii="Arial" w:hAnsi="Arial" w:cs="Arial"/>
                <w:sz w:val="18"/>
              </w:rPr>
              <w:t xml:space="preserve">traditions, celebrations, festivals, </w:t>
            </w:r>
            <w:r>
              <w:rPr>
                <w:rFonts w:ascii="Arial" w:hAnsi="Arial" w:cs="Arial"/>
                <w:sz w:val="18"/>
              </w:rPr>
              <w:t>service to others</w:t>
            </w:r>
            <w:r w:rsidR="006B7D26">
              <w:rPr>
                <w:rFonts w:ascii="Arial" w:hAnsi="Arial" w:cs="Arial"/>
                <w:sz w:val="18"/>
              </w:rPr>
              <w:t xml:space="preserve">, </w:t>
            </w:r>
            <w:proofErr w:type="spellStart"/>
            <w:r w:rsidR="006B7D26">
              <w:rPr>
                <w:rFonts w:ascii="Arial" w:hAnsi="Arial" w:cs="Arial"/>
                <w:sz w:val="18"/>
              </w:rPr>
              <w:t>maundy</w:t>
            </w:r>
            <w:proofErr w:type="spellEnd"/>
            <w:r w:rsidR="006B7D26">
              <w:rPr>
                <w:rFonts w:ascii="Arial" w:hAnsi="Arial" w:cs="Arial"/>
                <w:sz w:val="18"/>
              </w:rPr>
              <w:t xml:space="preserve"> money, </w:t>
            </w:r>
            <w:r w:rsidR="00920118">
              <w:rPr>
                <w:rFonts w:ascii="Arial" w:hAnsi="Arial" w:cs="Arial"/>
                <w:sz w:val="18"/>
              </w:rPr>
              <w:t>P</w:t>
            </w:r>
            <w:r w:rsidR="006B7D26">
              <w:rPr>
                <w:rFonts w:ascii="Arial" w:hAnsi="Arial" w:cs="Arial"/>
                <w:sz w:val="18"/>
              </w:rPr>
              <w:t xml:space="preserve">alm </w:t>
            </w:r>
            <w:r w:rsidR="00920118">
              <w:rPr>
                <w:rFonts w:ascii="Arial" w:hAnsi="Arial" w:cs="Arial"/>
                <w:sz w:val="18"/>
              </w:rPr>
              <w:t>S</w:t>
            </w:r>
            <w:r w:rsidR="006B7D26">
              <w:rPr>
                <w:rFonts w:ascii="Arial" w:hAnsi="Arial" w:cs="Arial"/>
                <w:sz w:val="18"/>
              </w:rPr>
              <w:t>unday</w:t>
            </w:r>
            <w:r w:rsidR="003C6640">
              <w:rPr>
                <w:rFonts w:ascii="Arial" w:hAnsi="Arial" w:cs="Arial"/>
                <w:sz w:val="18"/>
              </w:rPr>
              <w:t xml:space="preserve">, </w:t>
            </w:r>
            <w:r w:rsidR="003C6640">
              <w:rPr>
                <w:rFonts w:ascii="Arial" w:hAnsi="Arial" w:cs="Arial"/>
                <w:sz w:val="18"/>
              </w:rPr>
              <w:lastRenderedPageBreak/>
              <w:t xml:space="preserve">meal, serve, </w:t>
            </w:r>
            <w:r w:rsidR="003C6640" w:rsidRPr="003C6640">
              <w:rPr>
                <w:rFonts w:ascii="Arial" w:hAnsi="Arial" w:cs="Arial"/>
                <w:sz w:val="18"/>
              </w:rPr>
              <w:t>Garden of Gethsemane, emotions, disappointment, crucifixion</w:t>
            </w:r>
          </w:p>
        </w:tc>
        <w:tc>
          <w:tcPr>
            <w:tcW w:w="4199" w:type="dxa"/>
            <w:shd w:val="clear" w:color="auto" w:fill="FFE599" w:themeFill="accent4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 w:rsidRPr="00B135A5">
              <w:rPr>
                <w:rFonts w:ascii="Arial" w:hAnsi="Arial" w:cs="Arial"/>
                <w:b/>
              </w:rPr>
              <w:lastRenderedPageBreak/>
              <w:t xml:space="preserve">Heroes and Heroines </w:t>
            </w:r>
          </w:p>
          <w:p w:rsidR="008E6803" w:rsidRPr="00D8663B" w:rsidRDefault="00B6761E" w:rsidP="00BB19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No RE taught during this theme.</w:t>
            </w:r>
          </w:p>
        </w:tc>
      </w:tr>
      <w:tr w:rsidR="008E6803" w:rsidRPr="00D8663B" w:rsidTr="00451EA7">
        <w:tc>
          <w:tcPr>
            <w:tcW w:w="1370" w:type="dxa"/>
            <w:shd w:val="clear" w:color="auto" w:fill="C5E0B3" w:themeFill="accent6" w:themeFillTint="66"/>
            <w:vAlign w:val="center"/>
          </w:tcPr>
          <w:p w:rsidR="008E6803" w:rsidRPr="00D8663B" w:rsidRDefault="003B2FB8" w:rsidP="00BB199D">
            <w:pPr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>
              <w:lastRenderedPageBreak/>
              <w:br w:type="page"/>
            </w:r>
            <w:r w:rsidR="00451EA7" w:rsidRPr="00D8663B">
              <w:rPr>
                <w:rFonts w:ascii="Arial" w:hAnsi="Arial" w:cs="Arial"/>
                <w:b/>
              </w:rPr>
              <w:t xml:space="preserve"> </w:t>
            </w:r>
            <w:r w:rsidR="008E6803" w:rsidRPr="00D8663B">
              <w:rPr>
                <w:rFonts w:ascii="Arial" w:hAnsi="Arial" w:cs="Arial"/>
                <w:b/>
              </w:rPr>
              <w:t>UKS2</w:t>
            </w:r>
            <w:r w:rsidR="008E6803" w:rsidRPr="00D8663B">
              <w:rPr>
                <w:rFonts w:ascii="Arial" w:hAnsi="Arial" w:cs="Arial"/>
                <w:b/>
              </w:rPr>
              <w:br/>
              <w:t>Year 5</w:t>
            </w:r>
          </w:p>
        </w:tc>
        <w:tc>
          <w:tcPr>
            <w:tcW w:w="4186" w:type="dxa"/>
            <w:shd w:val="clear" w:color="auto" w:fill="C5E0B3" w:themeFill="accent6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world around us</w:t>
            </w:r>
          </w:p>
          <w:p w:rsidR="00C42793" w:rsidRPr="00C42793" w:rsidRDefault="00F24C56" w:rsidP="00664AF6">
            <w:pPr>
              <w:rPr>
                <w:rFonts w:ascii="Arial" w:hAnsi="Arial" w:cs="Arial"/>
                <w:u w:val="single"/>
              </w:rPr>
            </w:pPr>
            <w:r w:rsidRPr="00B82B9B">
              <w:rPr>
                <w:rFonts w:ascii="Arial" w:hAnsi="Arial" w:cs="Arial"/>
                <w:u w:val="single"/>
              </w:rPr>
              <w:t>Christianity</w:t>
            </w:r>
            <w:r>
              <w:rPr>
                <w:rFonts w:ascii="Arial" w:hAnsi="Arial" w:cs="Arial"/>
                <w:u w:val="single"/>
              </w:rPr>
              <w:t xml:space="preserve"> </w:t>
            </w:r>
            <w:r w:rsidR="00C42793">
              <w:rPr>
                <w:rFonts w:ascii="Arial" w:hAnsi="Arial" w:cs="Arial"/>
                <w:u w:val="single"/>
              </w:rPr>
              <w:t>–</w:t>
            </w:r>
            <w:r>
              <w:rPr>
                <w:rFonts w:ascii="Arial" w:hAnsi="Arial" w:cs="Arial"/>
                <w:u w:val="single"/>
              </w:rPr>
              <w:t xml:space="preserve"> Christmas</w:t>
            </w:r>
            <w:r w:rsidR="00C42793">
              <w:rPr>
                <w:rFonts w:ascii="Arial" w:hAnsi="Arial" w:cs="Arial"/>
                <w:u w:val="single"/>
              </w:rPr>
              <w:br/>
            </w:r>
            <w:r w:rsidR="00C42793">
              <w:rPr>
                <w:rFonts w:ascii="Arial" w:hAnsi="Arial" w:cs="Arial"/>
                <w:sz w:val="18"/>
              </w:rPr>
              <w:t>peace</w:t>
            </w:r>
            <w:r w:rsidR="0001743B">
              <w:rPr>
                <w:rFonts w:ascii="Arial" w:hAnsi="Arial" w:cs="Arial"/>
                <w:sz w:val="18"/>
              </w:rPr>
              <w:t>, refuge, refugees, baby, families</w:t>
            </w:r>
          </w:p>
        </w:tc>
        <w:tc>
          <w:tcPr>
            <w:tcW w:w="4193" w:type="dxa"/>
            <w:shd w:val="clear" w:color="auto" w:fill="C5E0B3" w:themeFill="accent6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Vikings</w:t>
            </w:r>
          </w:p>
          <w:p w:rsidR="00D8663B" w:rsidRPr="00D8663B" w:rsidRDefault="00F24C56" w:rsidP="00CA63DD">
            <w:pPr>
              <w:rPr>
                <w:rFonts w:ascii="Arial" w:hAnsi="Arial" w:cs="Arial"/>
                <w:sz w:val="18"/>
              </w:rPr>
            </w:pPr>
            <w:r w:rsidRPr="00B82B9B">
              <w:rPr>
                <w:rFonts w:ascii="Arial" w:hAnsi="Arial" w:cs="Arial"/>
                <w:u w:val="single"/>
              </w:rPr>
              <w:t>Christianity</w:t>
            </w:r>
            <w:r>
              <w:rPr>
                <w:rFonts w:ascii="Arial" w:hAnsi="Arial" w:cs="Arial"/>
                <w:u w:val="single"/>
              </w:rPr>
              <w:t xml:space="preserve"> </w:t>
            </w:r>
            <w:r w:rsidR="00CA63DD">
              <w:rPr>
                <w:rFonts w:ascii="Arial" w:hAnsi="Arial" w:cs="Arial"/>
                <w:u w:val="single"/>
              </w:rPr>
              <w:t>–</w:t>
            </w:r>
            <w:r w:rsidRPr="00F24C56">
              <w:rPr>
                <w:rFonts w:ascii="Arial" w:hAnsi="Arial" w:cs="Arial"/>
                <w:u w:val="single"/>
              </w:rPr>
              <w:t xml:space="preserve"> </w:t>
            </w:r>
            <w:r w:rsidR="00D8663B" w:rsidRPr="00F24C56">
              <w:rPr>
                <w:rFonts w:ascii="Arial" w:hAnsi="Arial" w:cs="Arial"/>
                <w:u w:val="single"/>
              </w:rPr>
              <w:t>Easter</w:t>
            </w:r>
            <w:r w:rsidR="00CA63DD">
              <w:rPr>
                <w:rFonts w:ascii="Arial" w:hAnsi="Arial" w:cs="Arial"/>
                <w:u w:val="single"/>
              </w:rPr>
              <w:br/>
            </w:r>
            <w:r w:rsidR="00D8663B">
              <w:rPr>
                <w:rFonts w:ascii="Arial" w:hAnsi="Arial" w:cs="Arial"/>
                <w:sz w:val="18"/>
              </w:rPr>
              <w:t xml:space="preserve">Betrayal, death, resurrection, synagogue, Jewish, disciples, Gethsemane, Passover, Peter, denial, prediction, crucifixion, anointed, Galilee, charismatic, resolute, loyalty, mosaic law, courage, faith, refute, Pentecost, imprisoned, martyr </w:t>
            </w:r>
          </w:p>
        </w:tc>
        <w:tc>
          <w:tcPr>
            <w:tcW w:w="4199" w:type="dxa"/>
            <w:shd w:val="clear" w:color="auto" w:fill="C5E0B3" w:themeFill="accent6" w:themeFillTint="66"/>
            <w:vAlign w:val="center"/>
          </w:tcPr>
          <w:p w:rsidR="003D3D7C" w:rsidRDefault="003D3D7C" w:rsidP="003D3D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When I grow up…</w:t>
            </w:r>
          </w:p>
          <w:p w:rsidR="008E6803" w:rsidRPr="00CC588D" w:rsidRDefault="00CC588D" w:rsidP="00BB199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8"/>
              </w:rPr>
              <w:t>No RE taught during this theme.</w:t>
            </w:r>
          </w:p>
        </w:tc>
      </w:tr>
      <w:tr w:rsidR="008E6803" w:rsidRPr="00D8663B" w:rsidTr="00451EA7">
        <w:tc>
          <w:tcPr>
            <w:tcW w:w="1370" w:type="dxa"/>
            <w:shd w:val="clear" w:color="auto" w:fill="BDD6EE" w:themeFill="accent5" w:themeFillTint="66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 xml:space="preserve">UKS2 </w:t>
            </w:r>
            <w:r w:rsidRPr="00D8663B">
              <w:rPr>
                <w:rFonts w:ascii="Arial" w:hAnsi="Arial" w:cs="Arial"/>
                <w:b/>
              </w:rPr>
              <w:br/>
              <w:t>Year 6</w:t>
            </w:r>
          </w:p>
        </w:tc>
        <w:tc>
          <w:tcPr>
            <w:tcW w:w="4186" w:type="dxa"/>
            <w:shd w:val="clear" w:color="auto" w:fill="BDD6EE" w:themeFill="accent5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From Darkness to Light</w:t>
            </w:r>
          </w:p>
          <w:p w:rsidR="00431330" w:rsidRDefault="008C33AA" w:rsidP="00BB199D">
            <w:pPr>
              <w:rPr>
                <w:rFonts w:ascii="Arial" w:hAnsi="Arial" w:cs="Arial"/>
              </w:rPr>
            </w:pPr>
            <w:r w:rsidRPr="00D8663B">
              <w:rPr>
                <w:rFonts w:ascii="Arial" w:hAnsi="Arial" w:cs="Arial"/>
                <w:u w:val="single"/>
              </w:rPr>
              <w:t>Islam</w:t>
            </w:r>
            <w:r w:rsidRPr="00D8663B">
              <w:rPr>
                <w:rFonts w:ascii="Arial" w:hAnsi="Arial" w:cs="Arial"/>
              </w:rPr>
              <w:t xml:space="preserve"> </w:t>
            </w:r>
            <w:r w:rsidR="00431330">
              <w:rPr>
                <w:rFonts w:ascii="Arial" w:hAnsi="Arial" w:cs="Arial"/>
              </w:rPr>
              <w:br/>
            </w:r>
            <w:r w:rsidR="00662F5F">
              <w:rPr>
                <w:rFonts w:ascii="Arial" w:hAnsi="Arial" w:cs="Arial"/>
                <w:sz w:val="18"/>
              </w:rPr>
              <w:t>Muslims</w:t>
            </w:r>
            <w:r w:rsidR="008472E0">
              <w:rPr>
                <w:rFonts w:ascii="Arial" w:hAnsi="Arial" w:cs="Arial"/>
                <w:sz w:val="18"/>
              </w:rPr>
              <w:t xml:space="preserve">, </w:t>
            </w:r>
            <w:proofErr w:type="spellStart"/>
            <w:r w:rsidR="00431330" w:rsidRPr="008472E0">
              <w:rPr>
                <w:rFonts w:ascii="Arial" w:hAnsi="Arial" w:cs="Arial"/>
                <w:sz w:val="18"/>
              </w:rPr>
              <w:t>qu’ran</w:t>
            </w:r>
            <w:proofErr w:type="spellEnd"/>
            <w:r w:rsidR="00431330" w:rsidRPr="008472E0">
              <w:rPr>
                <w:rFonts w:ascii="Arial" w:hAnsi="Arial" w:cs="Arial"/>
                <w:sz w:val="18"/>
              </w:rPr>
              <w:t xml:space="preserve">, </w:t>
            </w:r>
            <w:r w:rsidR="008472E0" w:rsidRPr="008472E0">
              <w:rPr>
                <w:rFonts w:ascii="Arial" w:hAnsi="Arial" w:cs="Arial"/>
                <w:sz w:val="18"/>
              </w:rPr>
              <w:t xml:space="preserve">Imran, mecca, five pillars, </w:t>
            </w:r>
            <w:r w:rsidR="0008035E">
              <w:rPr>
                <w:rFonts w:ascii="Arial" w:hAnsi="Arial" w:cs="Arial"/>
                <w:sz w:val="18"/>
              </w:rPr>
              <w:t>Allah, mosque, Mohammed</w:t>
            </w:r>
          </w:p>
          <w:p w:rsidR="0040654B" w:rsidRDefault="004F1144" w:rsidP="00BB199D">
            <w:pPr>
              <w:rPr>
                <w:rFonts w:ascii="Arial" w:hAnsi="Arial" w:cs="Arial"/>
              </w:rPr>
            </w:pPr>
            <w:r w:rsidRPr="00B82B9B">
              <w:rPr>
                <w:rFonts w:ascii="Arial" w:hAnsi="Arial" w:cs="Arial"/>
                <w:u w:val="single"/>
              </w:rPr>
              <w:t>Christianity</w:t>
            </w:r>
            <w:r>
              <w:rPr>
                <w:rFonts w:ascii="Arial" w:hAnsi="Arial" w:cs="Arial"/>
                <w:u w:val="single"/>
              </w:rPr>
              <w:t xml:space="preserve"> - Christmas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br/>
            </w:r>
            <w:r w:rsidR="0040654B">
              <w:rPr>
                <w:rFonts w:ascii="Arial" w:hAnsi="Arial" w:cs="Arial"/>
                <w:sz w:val="18"/>
              </w:rPr>
              <w:t>Believe, belong</w:t>
            </w:r>
            <w:r w:rsidR="0057117A">
              <w:rPr>
                <w:rFonts w:ascii="Arial" w:hAnsi="Arial" w:cs="Arial"/>
                <w:sz w:val="18"/>
              </w:rPr>
              <w:t xml:space="preserve">, behave, incarnation, </w:t>
            </w:r>
            <w:r w:rsidR="00E65C3D">
              <w:rPr>
                <w:rFonts w:ascii="Arial" w:hAnsi="Arial" w:cs="Arial"/>
                <w:sz w:val="18"/>
              </w:rPr>
              <w:t>worship</w:t>
            </w:r>
          </w:p>
          <w:p w:rsidR="009F2D82" w:rsidRPr="00D8663B" w:rsidRDefault="009F2D82" w:rsidP="00BB199D">
            <w:pPr>
              <w:rPr>
                <w:rFonts w:ascii="Arial" w:hAnsi="Arial" w:cs="Arial"/>
              </w:rPr>
            </w:pPr>
          </w:p>
        </w:tc>
        <w:tc>
          <w:tcPr>
            <w:tcW w:w="4193" w:type="dxa"/>
            <w:shd w:val="clear" w:color="auto" w:fill="BDD6EE" w:themeFill="accent5" w:themeFillTint="66"/>
            <w:vAlign w:val="center"/>
          </w:tcPr>
          <w:p w:rsidR="00DD1644" w:rsidRDefault="00DD1644" w:rsidP="00DD1644">
            <w:pPr>
              <w:tabs>
                <w:tab w:val="left" w:pos="100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Natural vs Supernatural</w:t>
            </w:r>
          </w:p>
          <w:p w:rsidR="008E6803" w:rsidRPr="004F1144" w:rsidRDefault="004F1144" w:rsidP="004F1144">
            <w:pPr>
              <w:rPr>
                <w:rFonts w:ascii="Arial" w:hAnsi="Arial" w:cs="Arial"/>
                <w:b/>
              </w:rPr>
            </w:pPr>
            <w:r w:rsidRPr="00B82B9B">
              <w:rPr>
                <w:rFonts w:ascii="Arial" w:hAnsi="Arial" w:cs="Arial"/>
                <w:u w:val="single"/>
              </w:rPr>
              <w:t>Christianity</w:t>
            </w:r>
            <w:r>
              <w:rPr>
                <w:rFonts w:ascii="Arial" w:hAnsi="Arial" w:cs="Arial"/>
                <w:u w:val="single"/>
              </w:rPr>
              <w:t xml:space="preserve"> –</w:t>
            </w:r>
            <w:r w:rsidRPr="00F24C56">
              <w:rPr>
                <w:rFonts w:ascii="Arial" w:hAnsi="Arial" w:cs="Arial"/>
                <w:u w:val="single"/>
              </w:rPr>
              <w:t xml:space="preserve"> Easter</w:t>
            </w:r>
            <w:r>
              <w:rPr>
                <w:rFonts w:ascii="Arial" w:hAnsi="Arial" w:cs="Arial"/>
                <w:u w:val="single"/>
              </w:rPr>
              <w:br/>
            </w:r>
            <w:r w:rsidR="00CE14DF" w:rsidRPr="004F1144">
              <w:rPr>
                <w:rFonts w:ascii="Arial" w:hAnsi="Arial" w:cs="Arial"/>
                <w:sz w:val="18"/>
              </w:rPr>
              <w:t>resurrection</w:t>
            </w:r>
            <w:r w:rsidR="00771F31">
              <w:rPr>
                <w:rFonts w:ascii="Arial" w:hAnsi="Arial" w:cs="Arial"/>
                <w:sz w:val="18"/>
              </w:rPr>
              <w:t>, celebration, death, new beginnings, treasure, joy, happiness</w:t>
            </w:r>
          </w:p>
        </w:tc>
        <w:tc>
          <w:tcPr>
            <w:tcW w:w="4199" w:type="dxa"/>
            <w:shd w:val="clear" w:color="auto" w:fill="BDD6EE" w:themeFill="accent5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Americas</w:t>
            </w:r>
          </w:p>
          <w:p w:rsidR="008E6803" w:rsidRPr="00D8663B" w:rsidRDefault="00B6761E" w:rsidP="00BB19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No RE taught during this theme.</w:t>
            </w:r>
          </w:p>
        </w:tc>
      </w:tr>
    </w:tbl>
    <w:p w:rsidR="00E162CA" w:rsidRPr="00D8663B" w:rsidRDefault="00E162CA" w:rsidP="00451EA7">
      <w:pPr>
        <w:suppressAutoHyphens w:val="0"/>
        <w:autoSpaceDN/>
        <w:spacing w:after="0" w:line="240" w:lineRule="auto"/>
        <w:textAlignment w:val="auto"/>
        <w:rPr>
          <w:rFonts w:ascii="Arial" w:hAnsi="Arial" w:cs="Arial"/>
        </w:rPr>
      </w:pPr>
    </w:p>
    <w:sectPr w:rsidR="00E162CA" w:rsidRPr="00D8663B">
      <w:headerReference w:type="default" r:id="rId8"/>
      <w:pgSz w:w="16838" w:h="11906" w:orient="landscape"/>
      <w:pgMar w:top="1134" w:right="1440" w:bottom="1134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DE2" w:rsidRDefault="005B6DE2">
      <w:pPr>
        <w:spacing w:after="0" w:line="240" w:lineRule="auto"/>
      </w:pPr>
      <w:r>
        <w:separator/>
      </w:r>
    </w:p>
  </w:endnote>
  <w:endnote w:type="continuationSeparator" w:id="0">
    <w:p w:rsidR="005B6DE2" w:rsidRDefault="005B6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DE2" w:rsidRDefault="005B6DE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B6DE2" w:rsidRDefault="005B6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2CA" w:rsidRPr="00A362CE" w:rsidRDefault="00BA4CC9" w:rsidP="00BA4CC9">
    <w:pPr>
      <w:pStyle w:val="Footer"/>
      <w:jc w:val="center"/>
      <w:rPr>
        <w:rFonts w:ascii="Arial" w:hAnsi="Arial" w:cs="Arial"/>
        <w:noProof/>
        <w:sz w:val="18"/>
      </w:rPr>
    </w:pPr>
    <w:r w:rsidRPr="00A362CE">
      <w:rPr>
        <w:rFonts w:ascii="Arial" w:hAnsi="Arial" w:cs="Arial"/>
        <w:noProof/>
        <w:sz w:val="32"/>
      </w:rPr>
      <w:t>Vocabulary knowledge progression</w:t>
    </w:r>
  </w:p>
  <w:p w:rsidR="005B70D9" w:rsidRPr="00E162CA" w:rsidRDefault="005B70D9" w:rsidP="00E162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45615"/>
    <w:multiLevelType w:val="multilevel"/>
    <w:tmpl w:val="6F28C16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CC9"/>
    <w:rsid w:val="0001743B"/>
    <w:rsid w:val="0008035E"/>
    <w:rsid w:val="00086858"/>
    <w:rsid w:val="00091801"/>
    <w:rsid w:val="000A4D73"/>
    <w:rsid w:val="000B485B"/>
    <w:rsid w:val="000C4B9C"/>
    <w:rsid w:val="00111CE1"/>
    <w:rsid w:val="0011617C"/>
    <w:rsid w:val="00124A43"/>
    <w:rsid w:val="00144369"/>
    <w:rsid w:val="00170F3F"/>
    <w:rsid w:val="0017682E"/>
    <w:rsid w:val="001B7F7E"/>
    <w:rsid w:val="001C2CFA"/>
    <w:rsid w:val="0020022B"/>
    <w:rsid w:val="00262585"/>
    <w:rsid w:val="002B2960"/>
    <w:rsid w:val="002D4FAE"/>
    <w:rsid w:val="002D6A41"/>
    <w:rsid w:val="002D7BE8"/>
    <w:rsid w:val="002E0A75"/>
    <w:rsid w:val="002F607A"/>
    <w:rsid w:val="00321175"/>
    <w:rsid w:val="00330539"/>
    <w:rsid w:val="00373720"/>
    <w:rsid w:val="0039095B"/>
    <w:rsid w:val="003B2FB8"/>
    <w:rsid w:val="003C6640"/>
    <w:rsid w:val="003D3D7C"/>
    <w:rsid w:val="0040654B"/>
    <w:rsid w:val="00417F3C"/>
    <w:rsid w:val="004273E3"/>
    <w:rsid w:val="00431330"/>
    <w:rsid w:val="00442D41"/>
    <w:rsid w:val="00451EA7"/>
    <w:rsid w:val="00485077"/>
    <w:rsid w:val="004B44DA"/>
    <w:rsid w:val="004C1676"/>
    <w:rsid w:val="004E743F"/>
    <w:rsid w:val="004F1144"/>
    <w:rsid w:val="00503508"/>
    <w:rsid w:val="00552D90"/>
    <w:rsid w:val="0057117A"/>
    <w:rsid w:val="00574887"/>
    <w:rsid w:val="005A545B"/>
    <w:rsid w:val="005B6DE2"/>
    <w:rsid w:val="005B70D9"/>
    <w:rsid w:val="005E1041"/>
    <w:rsid w:val="006012FB"/>
    <w:rsid w:val="00604A91"/>
    <w:rsid w:val="00605CCF"/>
    <w:rsid w:val="00636832"/>
    <w:rsid w:val="00662F5F"/>
    <w:rsid w:val="00664AF6"/>
    <w:rsid w:val="006A2274"/>
    <w:rsid w:val="006B3858"/>
    <w:rsid w:val="006B7D26"/>
    <w:rsid w:val="006C2A9A"/>
    <w:rsid w:val="006E5395"/>
    <w:rsid w:val="006F735F"/>
    <w:rsid w:val="007406CD"/>
    <w:rsid w:val="0076001A"/>
    <w:rsid w:val="00771F31"/>
    <w:rsid w:val="0078298F"/>
    <w:rsid w:val="00794FDE"/>
    <w:rsid w:val="007C1575"/>
    <w:rsid w:val="007C3AD8"/>
    <w:rsid w:val="007E0203"/>
    <w:rsid w:val="007E07B1"/>
    <w:rsid w:val="007E79FD"/>
    <w:rsid w:val="00821FDF"/>
    <w:rsid w:val="008472E0"/>
    <w:rsid w:val="008549DB"/>
    <w:rsid w:val="00873043"/>
    <w:rsid w:val="008813FE"/>
    <w:rsid w:val="008C33AA"/>
    <w:rsid w:val="008E6803"/>
    <w:rsid w:val="00901E3D"/>
    <w:rsid w:val="00920118"/>
    <w:rsid w:val="009223B4"/>
    <w:rsid w:val="009349F3"/>
    <w:rsid w:val="00957A34"/>
    <w:rsid w:val="009C3498"/>
    <w:rsid w:val="009F2D82"/>
    <w:rsid w:val="00A362CE"/>
    <w:rsid w:val="00B01BC7"/>
    <w:rsid w:val="00B03EE1"/>
    <w:rsid w:val="00B135A5"/>
    <w:rsid w:val="00B1413D"/>
    <w:rsid w:val="00B6761E"/>
    <w:rsid w:val="00B67890"/>
    <w:rsid w:val="00B82B9B"/>
    <w:rsid w:val="00BA4CC9"/>
    <w:rsid w:val="00BB199D"/>
    <w:rsid w:val="00BB72C0"/>
    <w:rsid w:val="00BC417E"/>
    <w:rsid w:val="00BF628F"/>
    <w:rsid w:val="00C06A87"/>
    <w:rsid w:val="00C13907"/>
    <w:rsid w:val="00C15875"/>
    <w:rsid w:val="00C31BDB"/>
    <w:rsid w:val="00C42793"/>
    <w:rsid w:val="00C61AD5"/>
    <w:rsid w:val="00CA63DD"/>
    <w:rsid w:val="00CB1268"/>
    <w:rsid w:val="00CB58A6"/>
    <w:rsid w:val="00CC588D"/>
    <w:rsid w:val="00CD51DA"/>
    <w:rsid w:val="00CE14DF"/>
    <w:rsid w:val="00D27646"/>
    <w:rsid w:val="00D8663B"/>
    <w:rsid w:val="00D90940"/>
    <w:rsid w:val="00DA31D7"/>
    <w:rsid w:val="00DD1644"/>
    <w:rsid w:val="00E162CA"/>
    <w:rsid w:val="00E23BC3"/>
    <w:rsid w:val="00E46557"/>
    <w:rsid w:val="00E65C3D"/>
    <w:rsid w:val="00E75CCB"/>
    <w:rsid w:val="00E9122F"/>
    <w:rsid w:val="00EB07F8"/>
    <w:rsid w:val="00ED042A"/>
    <w:rsid w:val="00ED73C6"/>
    <w:rsid w:val="00EE5A6B"/>
    <w:rsid w:val="00F24C56"/>
    <w:rsid w:val="00FA6A7F"/>
    <w:rsid w:val="00FB0584"/>
    <w:rsid w:val="00FB0C8C"/>
    <w:rsid w:val="00FF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341F681"/>
  <w15:chartTrackingRefBased/>
  <w15:docId w15:val="{2882049F-5A4B-4F15-8C1F-D1D0C267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pPr>
      <w:ind w:left="720"/>
    </w:pPr>
  </w:style>
  <w:style w:type="table" w:styleId="TableGrid">
    <w:name w:val="Table Grid"/>
    <w:basedOn w:val="TableNormal"/>
    <w:uiPriority w:val="59"/>
    <w:rsid w:val="00E162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B058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ssistant%20Head\Creative%20curriculum\Programme%20of%20study%20for%20various%20subjects%20v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Programme of study for various subjects v2</Template>
  <TotalTime>0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Loughton School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froste</dc:creator>
  <cp:keywords/>
  <cp:lastModifiedBy>Ellie Frost</cp:lastModifiedBy>
  <cp:revision>3</cp:revision>
  <cp:lastPrinted>2019-04-25T10:52:00Z</cp:lastPrinted>
  <dcterms:created xsi:type="dcterms:W3CDTF">2022-03-17T10:17:00Z</dcterms:created>
  <dcterms:modified xsi:type="dcterms:W3CDTF">2022-03-17T10:17:00Z</dcterms:modified>
</cp:coreProperties>
</file>