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EB3" w:rsidRDefault="009B2EB3" w:rsidP="004E743F">
      <w:pPr>
        <w:jc w:val="center"/>
        <w:rPr>
          <w:rFonts w:ascii="Arial" w:hAnsi="Arial" w:cs="Arial"/>
          <w:b/>
          <w:noProof/>
          <w:sz w:val="40"/>
        </w:rPr>
      </w:pPr>
      <w:r>
        <w:rPr>
          <w:rFonts w:ascii="Arial" w:hAnsi="Arial" w:cs="Arial"/>
          <w:b/>
          <w:noProof/>
          <w:sz w:val="40"/>
          <w:lang w:eastAsia="en-GB"/>
        </w:rPr>
        <w:drawing>
          <wp:inline distT="0" distB="0" distL="0" distR="0">
            <wp:extent cx="3261360" cy="23053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nguages  curriculum character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2760" cy="2313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0"/>
        <w:gridCol w:w="4186"/>
        <w:gridCol w:w="4193"/>
        <w:gridCol w:w="4199"/>
      </w:tblGrid>
      <w:tr w:rsidR="00821BD5" w:rsidRPr="00D8663B" w:rsidTr="00597594">
        <w:tc>
          <w:tcPr>
            <w:tcW w:w="1370" w:type="dxa"/>
            <w:shd w:val="clear" w:color="auto" w:fill="auto"/>
            <w:vAlign w:val="center"/>
          </w:tcPr>
          <w:p w:rsidR="00821BD5" w:rsidRPr="00D8663B" w:rsidRDefault="00821BD5" w:rsidP="00597594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186" w:type="dxa"/>
            <w:shd w:val="clear" w:color="auto" w:fill="F2F2F2" w:themeFill="background1" w:themeFillShade="F2"/>
            <w:vAlign w:val="center"/>
          </w:tcPr>
          <w:p w:rsidR="00821BD5" w:rsidRPr="00D8663B" w:rsidRDefault="00821BD5" w:rsidP="0059759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Autumn</w:t>
            </w:r>
          </w:p>
        </w:tc>
        <w:tc>
          <w:tcPr>
            <w:tcW w:w="4193" w:type="dxa"/>
            <w:shd w:val="clear" w:color="auto" w:fill="F2F2F2" w:themeFill="background1" w:themeFillShade="F2"/>
            <w:vAlign w:val="center"/>
          </w:tcPr>
          <w:p w:rsidR="00821BD5" w:rsidRPr="00D8663B" w:rsidRDefault="00821BD5" w:rsidP="0059759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Spring</w:t>
            </w:r>
          </w:p>
        </w:tc>
        <w:tc>
          <w:tcPr>
            <w:tcW w:w="4199" w:type="dxa"/>
            <w:shd w:val="clear" w:color="auto" w:fill="F2F2F2" w:themeFill="background1" w:themeFillShade="F2"/>
            <w:vAlign w:val="center"/>
          </w:tcPr>
          <w:p w:rsidR="00821BD5" w:rsidRPr="00D8663B" w:rsidRDefault="00821BD5" w:rsidP="0059759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8663B">
              <w:rPr>
                <w:rFonts w:ascii="Arial" w:hAnsi="Arial" w:cs="Arial"/>
                <w:b/>
                <w:sz w:val="24"/>
              </w:rPr>
              <w:t>Summer</w:t>
            </w:r>
          </w:p>
        </w:tc>
      </w:tr>
      <w:tr w:rsidR="00821BD5" w:rsidRPr="00D8663B" w:rsidTr="00821BD5">
        <w:tc>
          <w:tcPr>
            <w:tcW w:w="1370" w:type="dxa"/>
            <w:shd w:val="clear" w:color="auto" w:fill="F7CAAC" w:themeFill="accent2" w:themeFillTint="66"/>
            <w:vAlign w:val="center"/>
          </w:tcPr>
          <w:p w:rsidR="00821BD5" w:rsidRPr="00D8663B" w:rsidRDefault="00821BD5" w:rsidP="00597594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t>LKS2</w:t>
            </w:r>
            <w:r w:rsidRPr="00D8663B">
              <w:rPr>
                <w:rFonts w:ascii="Arial" w:hAnsi="Arial" w:cs="Arial"/>
                <w:b/>
              </w:rPr>
              <w:br/>
              <w:t>Year 3</w:t>
            </w:r>
          </w:p>
        </w:tc>
        <w:tc>
          <w:tcPr>
            <w:tcW w:w="4186" w:type="dxa"/>
            <w:shd w:val="clear" w:color="auto" w:fill="F7CAAC" w:themeFill="accent2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Greetings and colours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Good morning Good </w:t>
            </w:r>
            <w:proofErr w:type="gramStart"/>
            <w:r w:rsidRPr="00821BD5">
              <w:rPr>
                <w:rFonts w:ascii="Arial" w:hAnsi="Arial" w:cs="Arial"/>
                <w:sz w:val="16"/>
                <w:szCs w:val="18"/>
              </w:rPr>
              <w:t>afternoon</w:t>
            </w:r>
            <w:proofErr w:type="gramEnd"/>
            <w:r w:rsidRPr="00821BD5">
              <w:rPr>
                <w:rFonts w:ascii="Arial" w:hAnsi="Arial" w:cs="Arial"/>
                <w:sz w:val="16"/>
                <w:szCs w:val="18"/>
              </w:rPr>
              <w:t xml:space="preserve"> Hi Goodbye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I'm well I'm not well I'm OK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How are you?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My name is What's your name? and you?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circle triangle square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red green yellow blue purple orange pink white black grey brown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it is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What is it?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Which is your favourite colour?</w:t>
            </w:r>
          </w:p>
          <w:p w:rsidR="00821BD5" w:rsidRPr="004E743F" w:rsidRDefault="00821BD5" w:rsidP="00821BD5">
            <w:pPr>
              <w:rPr>
                <w:rFonts w:ascii="Arial" w:hAnsi="Arial" w:cs="Arial"/>
                <w:sz w:val="18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Which colour is ___?</w:t>
            </w:r>
          </w:p>
        </w:tc>
        <w:tc>
          <w:tcPr>
            <w:tcW w:w="4193" w:type="dxa"/>
            <w:shd w:val="clear" w:color="auto" w:fill="F7CAAC" w:themeFill="accent2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Birthdays and the body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January February March April May June July August September October November December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My birthday Happy Birthday 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</w:t>
            </w:r>
            <w:r w:rsidRPr="00821BD5">
              <w:rPr>
                <w:rFonts w:ascii="Arial" w:hAnsi="Arial" w:cs="Arial"/>
                <w:sz w:val="16"/>
                <w:szCs w:val="18"/>
              </w:rPr>
              <w:t>s</w:t>
            </w:r>
            <w:r>
              <w:rPr>
                <w:rFonts w:ascii="Arial" w:hAnsi="Arial" w:cs="Arial"/>
                <w:sz w:val="16"/>
                <w:szCs w:val="18"/>
              </w:rPr>
              <w:t xml:space="preserve">, </w:t>
            </w:r>
            <w:r w:rsidRPr="00821BD5">
              <w:rPr>
                <w:rFonts w:ascii="Arial" w:hAnsi="Arial" w:cs="Arial"/>
                <w:sz w:val="16"/>
                <w:szCs w:val="18"/>
              </w:rPr>
              <w:t>in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I have </w:t>
            </w:r>
            <w:proofErr w:type="gramStart"/>
            <w:r w:rsidRPr="00821BD5">
              <w:rPr>
                <w:rFonts w:ascii="Arial" w:hAnsi="Arial" w:cs="Arial"/>
                <w:sz w:val="16"/>
                <w:szCs w:val="18"/>
              </w:rPr>
              <w:t>years</w:t>
            </w:r>
            <w:proofErr w:type="gramEnd"/>
            <w:r w:rsidRPr="00821BD5">
              <w:rPr>
                <w:rFonts w:ascii="Arial" w:hAnsi="Arial" w:cs="Arial"/>
                <w:sz w:val="16"/>
                <w:szCs w:val="18"/>
              </w:rPr>
              <w:t xml:space="preserve"> old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(the numbers 0-10)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I, </w:t>
            </w:r>
            <w:r w:rsidRPr="00821BD5">
              <w:rPr>
                <w:rFonts w:ascii="Arial" w:hAnsi="Arial" w:cs="Arial"/>
                <w:sz w:val="16"/>
                <w:szCs w:val="18"/>
              </w:rPr>
              <w:t>you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How old are you? When is your birthday?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Head shoulders knees feet eyes ears mouth nose hand arms legs hair</w:t>
            </w:r>
          </w:p>
          <w:p w:rsidR="00821BD5" w:rsidRPr="004E743F" w:rsidRDefault="00821BD5" w:rsidP="00821BD5">
            <w:pPr>
              <w:rPr>
                <w:rFonts w:ascii="Arial" w:hAnsi="Arial" w:cs="Arial"/>
                <w:sz w:val="18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 am</w:t>
            </w:r>
            <w:r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821BD5">
              <w:rPr>
                <w:rFonts w:ascii="Arial" w:hAnsi="Arial" w:cs="Arial"/>
                <w:sz w:val="16"/>
                <w:szCs w:val="18"/>
              </w:rPr>
              <w:t>a boy</w:t>
            </w:r>
            <w:r>
              <w:rPr>
                <w:rFonts w:ascii="Arial" w:hAnsi="Arial" w:cs="Arial"/>
                <w:sz w:val="16"/>
                <w:szCs w:val="18"/>
              </w:rPr>
              <w:t>/</w:t>
            </w:r>
            <w:r w:rsidRPr="00821BD5">
              <w:rPr>
                <w:rFonts w:ascii="Arial" w:hAnsi="Arial" w:cs="Arial"/>
                <w:sz w:val="16"/>
                <w:szCs w:val="18"/>
              </w:rPr>
              <w:t>a girl</w:t>
            </w:r>
          </w:p>
        </w:tc>
        <w:tc>
          <w:tcPr>
            <w:tcW w:w="4199" w:type="dxa"/>
            <w:shd w:val="clear" w:color="auto" w:fill="F7CAAC" w:themeFill="accent2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Picnic and the Classroom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Bread jam chocolate biscuits apples bananas pears oranges orange juice picnic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I like I do not like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What do you like?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 xml:space="preserve">there is/are 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exercise book folder pen pencil rubber sharpener ruler scissors glue whiteboard desk chair classroom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Classroom commands and requests</w:t>
            </w:r>
          </w:p>
        </w:tc>
      </w:tr>
      <w:tr w:rsidR="00821BD5" w:rsidRPr="00D8663B" w:rsidTr="00821BD5">
        <w:tc>
          <w:tcPr>
            <w:tcW w:w="1370" w:type="dxa"/>
            <w:shd w:val="clear" w:color="auto" w:fill="FFE599" w:themeFill="accent4" w:themeFillTint="66"/>
            <w:vAlign w:val="center"/>
          </w:tcPr>
          <w:p w:rsidR="00821BD5" w:rsidRPr="00D8663B" w:rsidRDefault="00821BD5" w:rsidP="00597594">
            <w:pPr>
              <w:jc w:val="center"/>
              <w:rPr>
                <w:rFonts w:ascii="Arial" w:hAnsi="Arial" w:cs="Arial"/>
                <w:b/>
              </w:rPr>
            </w:pPr>
            <w:r w:rsidRPr="00D8663B">
              <w:rPr>
                <w:rFonts w:ascii="Arial" w:hAnsi="Arial" w:cs="Arial"/>
                <w:b/>
              </w:rPr>
              <w:lastRenderedPageBreak/>
              <w:t>LKS2</w:t>
            </w:r>
            <w:r w:rsidRPr="00D8663B">
              <w:rPr>
                <w:rFonts w:ascii="Arial" w:hAnsi="Arial" w:cs="Arial"/>
                <w:b/>
              </w:rPr>
              <w:br/>
              <w:t>Year 4</w:t>
            </w:r>
          </w:p>
        </w:tc>
        <w:tc>
          <w:tcPr>
            <w:tcW w:w="4186" w:type="dxa"/>
            <w:shd w:val="clear" w:color="auto" w:fill="FFE599" w:themeFill="accent4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All About me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Hot cold scared tired happy sad hungry thirsty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Gold silver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Your, my</w:t>
            </w:r>
          </w:p>
        </w:tc>
        <w:tc>
          <w:tcPr>
            <w:tcW w:w="4193" w:type="dxa"/>
            <w:shd w:val="clear" w:color="auto" w:fill="FFE599" w:themeFill="accent4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The market and the farm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Animals cat dog horse pig cow sheep mouse bird duck hamster the farm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Fruit vegetables the market tomato onion strawberry cucumber potato grapefruit carrot lettuce euro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A</w:t>
            </w:r>
            <w:r w:rsidRPr="00821BD5">
              <w:rPr>
                <w:rFonts w:ascii="Arial" w:hAnsi="Arial" w:cs="Arial"/>
                <w:sz w:val="16"/>
                <w:szCs w:val="18"/>
              </w:rPr>
              <w:t>t</w:t>
            </w:r>
            <w:r>
              <w:rPr>
                <w:rFonts w:ascii="Arial" w:hAnsi="Arial" w:cs="Arial"/>
                <w:sz w:val="16"/>
                <w:szCs w:val="18"/>
              </w:rPr>
              <w:t xml:space="preserve">, </w:t>
            </w:r>
            <w:r w:rsidRPr="00821BD5">
              <w:rPr>
                <w:rFonts w:ascii="Arial" w:hAnsi="Arial" w:cs="Arial"/>
                <w:sz w:val="16"/>
                <w:szCs w:val="18"/>
              </w:rPr>
              <w:t>I would like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How much/many?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It's how much/many?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How much/many is/are there?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Big small</w:t>
            </w:r>
          </w:p>
          <w:p w:rsidR="00821BD5" w:rsidRPr="004E743F" w:rsidRDefault="00821BD5" w:rsidP="00821BD5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a/an/some</w:t>
            </w:r>
            <w:r>
              <w:rPr>
                <w:rFonts w:ascii="Arial" w:hAnsi="Arial" w:cs="Arial"/>
                <w:sz w:val="16"/>
                <w:szCs w:val="18"/>
              </w:rPr>
              <w:t xml:space="preserve">, </w:t>
            </w:r>
            <w:r w:rsidRPr="00821BD5">
              <w:rPr>
                <w:rFonts w:ascii="Arial" w:hAnsi="Arial" w:cs="Arial"/>
                <w:sz w:val="16"/>
                <w:szCs w:val="18"/>
              </w:rPr>
              <w:t>the</w:t>
            </w:r>
          </w:p>
        </w:tc>
        <w:tc>
          <w:tcPr>
            <w:tcW w:w="4199" w:type="dxa"/>
            <w:shd w:val="clear" w:color="auto" w:fill="FFE599" w:themeFill="accent4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Around the World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 wear hat scarf shirt t-shirt trousers shorts jumper skirt shoes socks underwear jeans coat sunglasses dress clothing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Mum Dad brother sister aunt uncle cousin grandma grandpa twins, twin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if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with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What do you wear?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 go by (in/at/with) car bus bike train hot-air balloon boat rocket plane fast slow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Where are you going on holiday?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How do you get there?</w:t>
            </w:r>
          </w:p>
        </w:tc>
      </w:tr>
      <w:tr w:rsidR="00821BD5" w:rsidRPr="00D8663B" w:rsidTr="00821BD5">
        <w:tblPrEx>
          <w:shd w:val="clear" w:color="auto" w:fill="C5E0B3" w:themeFill="accent6" w:themeFillTint="66"/>
        </w:tblPrEx>
        <w:tc>
          <w:tcPr>
            <w:tcW w:w="1370" w:type="dxa"/>
            <w:shd w:val="clear" w:color="auto" w:fill="C5E0B3" w:themeFill="accent6" w:themeFillTint="66"/>
            <w:vAlign w:val="center"/>
          </w:tcPr>
          <w:p w:rsidR="00821BD5" w:rsidRPr="00D8663B" w:rsidRDefault="00821BD5" w:rsidP="00597594">
            <w:pPr>
              <w:jc w:val="center"/>
              <w:rPr>
                <w:rFonts w:ascii="Arial" w:hAnsi="Arial" w:cs="Arial"/>
                <w:b/>
              </w:rPr>
            </w:pPr>
            <w:r>
              <w:br w:type="page"/>
            </w:r>
            <w:r w:rsidRPr="00D8663B">
              <w:rPr>
                <w:rFonts w:ascii="Arial" w:hAnsi="Arial" w:cs="Arial"/>
                <w:b/>
              </w:rPr>
              <w:t>UKS2</w:t>
            </w:r>
            <w:r w:rsidRPr="00D8663B">
              <w:rPr>
                <w:rFonts w:ascii="Arial" w:hAnsi="Arial" w:cs="Arial"/>
                <w:b/>
              </w:rPr>
              <w:br/>
              <w:t>Year 5</w:t>
            </w:r>
          </w:p>
        </w:tc>
        <w:tc>
          <w:tcPr>
            <w:tcW w:w="4186" w:type="dxa"/>
            <w:shd w:val="clear" w:color="auto" w:fill="C5E0B3" w:themeFill="accent6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Food and Drink, and the Solar System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Cereal toast croissant (pastry) butter yoghurt egg coffee hot chocolate milk tea sandwich cheese ham crisps salad chips/fries </w:t>
            </w:r>
            <w:proofErr w:type="spellStart"/>
            <w:r w:rsidRPr="00821BD5">
              <w:rPr>
                <w:rFonts w:ascii="Arial" w:hAnsi="Arial" w:cs="Arial"/>
                <w:sz w:val="16"/>
                <w:szCs w:val="18"/>
              </w:rPr>
              <w:t>Coca-cola</w:t>
            </w:r>
            <w:proofErr w:type="spellEnd"/>
            <w:r w:rsidRPr="00821BD5">
              <w:rPr>
                <w:rFonts w:ascii="Arial" w:hAnsi="Arial" w:cs="Arial"/>
                <w:sz w:val="16"/>
                <w:szCs w:val="18"/>
              </w:rPr>
              <w:t xml:space="preserve"> Lemonade water apple juice fruit juice meat chicken pasta rice sausage hot dog ice cream burger mushroom salt and pepper sugar soup cake fish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 play I do/ I make I swim I dance I run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Basketball hockey football tennis cycling gymnastics hiking 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 eat I drink healthy unhealthy delicious disgusting I have eaten I have drunk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very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for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because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lastRenderedPageBreak/>
              <w:t>The Solar System Mercury Venus Earth Mars Jupiter Saturn Uranus Neptune Pluto the Sun the Moon asteroid the stars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in/inside next to behind in front of under over/ on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93" w:type="dxa"/>
            <w:shd w:val="clear" w:color="auto" w:fill="C5E0B3" w:themeFill="accent6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lastRenderedPageBreak/>
              <w:t>Daily Routines and the City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Museum school café house bus stop post office park restaurant shop station hospital church shopping centre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Left right </w:t>
            </w:r>
            <w:proofErr w:type="spellStart"/>
            <w:r w:rsidRPr="00821BD5">
              <w:rPr>
                <w:rFonts w:ascii="Arial" w:hAnsi="Arial" w:cs="Arial"/>
                <w:sz w:val="16"/>
                <w:szCs w:val="18"/>
              </w:rPr>
              <w:t>straightahead</w:t>
            </w:r>
            <w:proofErr w:type="spellEnd"/>
            <w:r w:rsidRPr="00821BD5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the city taxi underground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I see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also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really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Monday Tuesday Wednesday Thursday Friday Saturday Sunday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Piano guitar flute drums clarinet violin </w:t>
            </w:r>
            <w:proofErr w:type="gramStart"/>
            <w:r w:rsidRPr="00821BD5">
              <w:rPr>
                <w:rFonts w:ascii="Arial" w:hAnsi="Arial" w:cs="Arial"/>
                <w:sz w:val="16"/>
                <w:szCs w:val="18"/>
              </w:rPr>
              <w:t>trumpet</w:t>
            </w:r>
            <w:proofErr w:type="gramEnd"/>
            <w:r w:rsidRPr="00821BD5">
              <w:rPr>
                <w:rFonts w:ascii="Arial" w:hAnsi="Arial" w:cs="Arial"/>
                <w:sz w:val="16"/>
                <w:szCs w:val="18"/>
              </w:rPr>
              <w:t xml:space="preserve"> cello keyboard accordion Pop music Rap music Rock music classical music folk music I listen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lastRenderedPageBreak/>
              <w:t>Morning I wake up I wash I get dressed evening afternoon I watch I sleep interesting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Boring loud calm/quiet brilliant slow fun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quite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then</w:t>
            </w:r>
          </w:p>
        </w:tc>
        <w:tc>
          <w:tcPr>
            <w:tcW w:w="4199" w:type="dxa"/>
            <w:shd w:val="clear" w:color="auto" w:fill="C5E0B3" w:themeFill="accent6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lastRenderedPageBreak/>
              <w:t>Nature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 xml:space="preserve">it rains it snows sunny windy cloudy weather forecast it is good/bad grass rock sky 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bridge road bush people lake air flowers stone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Spring Winter Autumn Summer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Tree the leaves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they are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 xml:space="preserve">north south west east </w:t>
            </w:r>
            <w:proofErr w:type="spellStart"/>
            <w:r w:rsidRPr="004E743F">
              <w:rPr>
                <w:rFonts w:ascii="Arial" w:hAnsi="Arial" w:cs="Arial"/>
                <w:sz w:val="18"/>
                <w:szCs w:val="18"/>
              </w:rPr>
              <w:t>center</w:t>
            </w:r>
            <w:proofErr w:type="spellEnd"/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umbrella/parasol sand sea bucket and spade lighthouse mountain cliff starfish shell seagulls dark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light/clear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lastRenderedPageBreak/>
              <w:t>they have</w:t>
            </w:r>
          </w:p>
        </w:tc>
      </w:tr>
      <w:tr w:rsidR="00821BD5" w:rsidRPr="00D8663B" w:rsidTr="00821BD5">
        <w:tblPrEx>
          <w:shd w:val="clear" w:color="auto" w:fill="BDD6EE" w:themeFill="accent5" w:themeFillTint="66"/>
        </w:tblPrEx>
        <w:tc>
          <w:tcPr>
            <w:tcW w:w="1370" w:type="dxa"/>
            <w:shd w:val="clear" w:color="auto" w:fill="BDD6EE" w:themeFill="accent5" w:themeFillTint="66"/>
            <w:vAlign w:val="center"/>
          </w:tcPr>
          <w:p w:rsidR="00821BD5" w:rsidRPr="00D8663B" w:rsidRDefault="00821BD5" w:rsidP="00597594">
            <w:pPr>
              <w:jc w:val="center"/>
              <w:rPr>
                <w:rFonts w:ascii="Arial" w:hAnsi="Arial" w:cs="Arial"/>
                <w:b/>
              </w:rPr>
            </w:pPr>
            <w:r>
              <w:lastRenderedPageBreak/>
              <w:br w:type="page"/>
            </w:r>
            <w:r w:rsidRPr="00D8663B">
              <w:rPr>
                <w:rFonts w:ascii="Arial" w:hAnsi="Arial" w:cs="Arial"/>
                <w:b/>
              </w:rPr>
              <w:t xml:space="preserve">UKS2 </w:t>
            </w:r>
            <w:r w:rsidRPr="00D8663B">
              <w:rPr>
                <w:rFonts w:ascii="Arial" w:hAnsi="Arial" w:cs="Arial"/>
                <w:b/>
              </w:rPr>
              <w:br/>
              <w:t>Year 6</w:t>
            </w:r>
          </w:p>
        </w:tc>
        <w:tc>
          <w:tcPr>
            <w:tcW w:w="4186" w:type="dxa"/>
            <w:shd w:val="clear" w:color="auto" w:fill="BDD6EE" w:themeFill="accent5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School and the wider World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 xml:space="preserve">we start we finish </w:t>
            </w:r>
            <w:proofErr w:type="spellStart"/>
            <w:r w:rsidRPr="00821BD5">
              <w:rPr>
                <w:rFonts w:ascii="Arial" w:hAnsi="Arial" w:cs="Arial"/>
                <w:sz w:val="16"/>
                <w:szCs w:val="18"/>
              </w:rPr>
              <w:t>breaktime</w:t>
            </w:r>
            <w:proofErr w:type="spellEnd"/>
            <w:r w:rsidRPr="00821BD5">
              <w:rPr>
                <w:rFonts w:ascii="Arial" w:hAnsi="Arial" w:cs="Arial"/>
                <w:sz w:val="16"/>
                <w:szCs w:val="18"/>
              </w:rPr>
              <w:t xml:space="preserve"> lunchtime assembly the subjects English Maths Science Theme Creative Arts French German P.E. Computing P.S.H.E. Art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funny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great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we have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our school has...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playground sports field toilets car park office classroom hall library The continents North America South America Antarctica Europe Africa Asia Oceania</w:t>
            </w:r>
          </w:p>
          <w:p w:rsidR="00821BD5" w:rsidRPr="00821BD5" w:rsidRDefault="00821BD5" w:rsidP="00597594">
            <w:pPr>
              <w:rPr>
                <w:rFonts w:ascii="Arial" w:hAnsi="Arial" w:cs="Arial"/>
                <w:sz w:val="16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the countries the USA Brazil South Africa India China Australia the UK France Spain Italy Germany Switzerland the Netherlands Belgium Austria Ireland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821BD5">
              <w:rPr>
                <w:rFonts w:ascii="Arial" w:hAnsi="Arial" w:cs="Arial"/>
                <w:sz w:val="16"/>
                <w:szCs w:val="18"/>
              </w:rPr>
              <w:t>the ocean the forest the field the hill the island the world the landscape</w:t>
            </w:r>
          </w:p>
        </w:tc>
        <w:tc>
          <w:tcPr>
            <w:tcW w:w="4193" w:type="dxa"/>
            <w:shd w:val="clear" w:color="auto" w:fill="BDD6EE" w:themeFill="accent5" w:themeFillTint="66"/>
            <w:vAlign w:val="center"/>
          </w:tcPr>
          <w:p w:rsidR="00821BD5" w:rsidRPr="004E743F" w:rsidRDefault="00821BD5" w:rsidP="00597594">
            <w:pPr>
              <w:tabs>
                <w:tab w:val="left" w:pos="1005"/>
              </w:tabs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Café Culture and Out and About</w:t>
            </w:r>
          </w:p>
          <w:p w:rsidR="00821BD5" w:rsidRPr="004E743F" w:rsidRDefault="00821BD5" w:rsidP="00597594">
            <w:pPr>
              <w:tabs>
                <w:tab w:val="left" w:pos="1005"/>
              </w:tabs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 xml:space="preserve">Delicacies, I would like, prices, </w:t>
            </w:r>
            <w:proofErr w:type="gramStart"/>
            <w:r w:rsidRPr="004E743F">
              <w:rPr>
                <w:rFonts w:ascii="Arial" w:hAnsi="Arial" w:cs="Arial"/>
                <w:sz w:val="18"/>
                <w:szCs w:val="18"/>
              </w:rPr>
              <w:t>you</w:t>
            </w:r>
            <w:proofErr w:type="gramEnd"/>
            <w:r w:rsidRPr="004E743F">
              <w:rPr>
                <w:rFonts w:ascii="Arial" w:hAnsi="Arial" w:cs="Arial"/>
                <w:sz w:val="18"/>
                <w:szCs w:val="18"/>
              </w:rPr>
              <w:t xml:space="preserve"> formal</w:t>
            </w:r>
          </w:p>
          <w:p w:rsidR="00821BD5" w:rsidRPr="004E743F" w:rsidRDefault="00821BD5" w:rsidP="00597594">
            <w:pPr>
              <w:tabs>
                <w:tab w:val="left" w:pos="1005"/>
              </w:tabs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 xml:space="preserve">(Language dependent) </w:t>
            </w:r>
          </w:p>
        </w:tc>
        <w:tc>
          <w:tcPr>
            <w:tcW w:w="4199" w:type="dxa"/>
            <w:shd w:val="clear" w:color="auto" w:fill="BDD6EE" w:themeFill="accent5" w:themeFillTint="66"/>
            <w:vAlign w:val="center"/>
          </w:tcPr>
          <w:p w:rsidR="00821BD5" w:rsidRPr="004E743F" w:rsidRDefault="00821BD5" w:rsidP="0059759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E743F">
              <w:rPr>
                <w:rFonts w:ascii="Arial" w:hAnsi="Arial" w:cs="Arial"/>
                <w:b/>
                <w:sz w:val="18"/>
                <w:szCs w:val="18"/>
              </w:rPr>
              <w:t>Spanish Taster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  <w:r w:rsidRPr="004E743F">
              <w:rPr>
                <w:rFonts w:ascii="Arial" w:hAnsi="Arial" w:cs="Arial"/>
                <w:sz w:val="18"/>
                <w:szCs w:val="18"/>
              </w:rPr>
              <w:t>Numbers, colours, food, greetings, animals, months, days of the week</w:t>
            </w:r>
          </w:p>
          <w:p w:rsidR="00821BD5" w:rsidRPr="004E743F" w:rsidRDefault="00821BD5" w:rsidP="0059759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21BD5" w:rsidRDefault="00821BD5" w:rsidP="004E743F">
      <w:pPr>
        <w:jc w:val="center"/>
        <w:rPr>
          <w:rFonts w:ascii="Arial" w:hAnsi="Arial" w:cs="Arial"/>
          <w:b/>
          <w:noProof/>
          <w:sz w:val="40"/>
        </w:rPr>
      </w:pPr>
      <w:bookmarkStart w:id="0" w:name="_GoBack"/>
      <w:bookmarkEnd w:id="0"/>
    </w:p>
    <w:sectPr w:rsidR="00821BD5">
      <w:headerReference w:type="default" r:id="rId8"/>
      <w:pgSz w:w="16838" w:h="11906" w:orient="landscape"/>
      <w:pgMar w:top="1134" w:right="1440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DE2" w:rsidRDefault="005B6DE2">
      <w:pPr>
        <w:spacing w:after="0" w:line="240" w:lineRule="auto"/>
      </w:pPr>
      <w:r>
        <w:separator/>
      </w:r>
    </w:p>
  </w:endnote>
  <w:endnote w:type="continuationSeparator" w:id="0">
    <w:p w:rsidR="005B6DE2" w:rsidRDefault="005B6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DE2" w:rsidRDefault="005B6DE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B6DE2" w:rsidRDefault="005B6D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2CA" w:rsidRPr="00A362CE" w:rsidRDefault="00BA4CC9" w:rsidP="00BA4CC9">
    <w:pPr>
      <w:pStyle w:val="Footer"/>
      <w:jc w:val="center"/>
      <w:rPr>
        <w:rFonts w:ascii="Arial" w:hAnsi="Arial" w:cs="Arial"/>
        <w:noProof/>
        <w:sz w:val="18"/>
      </w:rPr>
    </w:pPr>
    <w:r w:rsidRPr="00A362CE">
      <w:rPr>
        <w:rFonts w:ascii="Arial" w:hAnsi="Arial" w:cs="Arial"/>
        <w:noProof/>
        <w:sz w:val="32"/>
      </w:rPr>
      <w:t>Vocabulary knowledge progression</w:t>
    </w:r>
  </w:p>
  <w:p w:rsidR="005B70D9" w:rsidRPr="00E162CA" w:rsidRDefault="005B70D9" w:rsidP="00E162C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45615"/>
    <w:multiLevelType w:val="multilevel"/>
    <w:tmpl w:val="6F28C16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defaultTabStop w:val="720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CC9"/>
    <w:rsid w:val="0001743B"/>
    <w:rsid w:val="0008035E"/>
    <w:rsid w:val="00086858"/>
    <w:rsid w:val="00091801"/>
    <w:rsid w:val="000A4D73"/>
    <w:rsid w:val="000B485B"/>
    <w:rsid w:val="000C4B9C"/>
    <w:rsid w:val="00111CE1"/>
    <w:rsid w:val="0011617C"/>
    <w:rsid w:val="00124A43"/>
    <w:rsid w:val="00144369"/>
    <w:rsid w:val="00170F3F"/>
    <w:rsid w:val="0017682E"/>
    <w:rsid w:val="001B7F7E"/>
    <w:rsid w:val="001C2CFA"/>
    <w:rsid w:val="0020022B"/>
    <w:rsid w:val="00262585"/>
    <w:rsid w:val="002B2960"/>
    <w:rsid w:val="002D4FAE"/>
    <w:rsid w:val="002D6A41"/>
    <w:rsid w:val="002D7BE8"/>
    <w:rsid w:val="002E0A75"/>
    <w:rsid w:val="002F607A"/>
    <w:rsid w:val="00321175"/>
    <w:rsid w:val="00330539"/>
    <w:rsid w:val="00373720"/>
    <w:rsid w:val="0039095B"/>
    <w:rsid w:val="003B2FB8"/>
    <w:rsid w:val="003C6640"/>
    <w:rsid w:val="003D3D7C"/>
    <w:rsid w:val="0040654B"/>
    <w:rsid w:val="00417F3C"/>
    <w:rsid w:val="004273E3"/>
    <w:rsid w:val="00431330"/>
    <w:rsid w:val="00442D41"/>
    <w:rsid w:val="00485077"/>
    <w:rsid w:val="004B44DA"/>
    <w:rsid w:val="004C1676"/>
    <w:rsid w:val="004E743F"/>
    <w:rsid w:val="004F1144"/>
    <w:rsid w:val="00503508"/>
    <w:rsid w:val="00552D90"/>
    <w:rsid w:val="0057117A"/>
    <w:rsid w:val="00574887"/>
    <w:rsid w:val="005A545B"/>
    <w:rsid w:val="005B6DE2"/>
    <w:rsid w:val="005B70D9"/>
    <w:rsid w:val="005E1041"/>
    <w:rsid w:val="006012FB"/>
    <w:rsid w:val="00604A91"/>
    <w:rsid w:val="00605CCF"/>
    <w:rsid w:val="00636832"/>
    <w:rsid w:val="00662F5F"/>
    <w:rsid w:val="00664AF6"/>
    <w:rsid w:val="006A2274"/>
    <w:rsid w:val="006B3858"/>
    <w:rsid w:val="006B7D26"/>
    <w:rsid w:val="006C2A9A"/>
    <w:rsid w:val="006E5395"/>
    <w:rsid w:val="006F735F"/>
    <w:rsid w:val="007406CD"/>
    <w:rsid w:val="0076001A"/>
    <w:rsid w:val="00771F31"/>
    <w:rsid w:val="0078298F"/>
    <w:rsid w:val="00794FDE"/>
    <w:rsid w:val="007C1575"/>
    <w:rsid w:val="007C3AD8"/>
    <w:rsid w:val="007E07B1"/>
    <w:rsid w:val="007E79FD"/>
    <w:rsid w:val="00821BD5"/>
    <w:rsid w:val="00821FDF"/>
    <w:rsid w:val="008472E0"/>
    <w:rsid w:val="008549DB"/>
    <w:rsid w:val="00873043"/>
    <w:rsid w:val="008813FE"/>
    <w:rsid w:val="008C33AA"/>
    <w:rsid w:val="008E6803"/>
    <w:rsid w:val="00901E3D"/>
    <w:rsid w:val="00920118"/>
    <w:rsid w:val="009223B4"/>
    <w:rsid w:val="009349F3"/>
    <w:rsid w:val="00957A34"/>
    <w:rsid w:val="009B2EB3"/>
    <w:rsid w:val="009C3498"/>
    <w:rsid w:val="009F2D82"/>
    <w:rsid w:val="00A362CE"/>
    <w:rsid w:val="00B01BC7"/>
    <w:rsid w:val="00B03EE1"/>
    <w:rsid w:val="00B135A5"/>
    <w:rsid w:val="00B1413D"/>
    <w:rsid w:val="00B6761E"/>
    <w:rsid w:val="00B67890"/>
    <w:rsid w:val="00B82B9B"/>
    <w:rsid w:val="00BA4CC9"/>
    <w:rsid w:val="00BB199D"/>
    <w:rsid w:val="00BB72C0"/>
    <w:rsid w:val="00BC417E"/>
    <w:rsid w:val="00BF628F"/>
    <w:rsid w:val="00C06A87"/>
    <w:rsid w:val="00C13907"/>
    <w:rsid w:val="00C15875"/>
    <w:rsid w:val="00C31BDB"/>
    <w:rsid w:val="00C42793"/>
    <w:rsid w:val="00C61AD5"/>
    <w:rsid w:val="00CA63DD"/>
    <w:rsid w:val="00CB1268"/>
    <w:rsid w:val="00CB58A6"/>
    <w:rsid w:val="00CC588D"/>
    <w:rsid w:val="00CD51DA"/>
    <w:rsid w:val="00CE14DF"/>
    <w:rsid w:val="00D27646"/>
    <w:rsid w:val="00D8663B"/>
    <w:rsid w:val="00D90940"/>
    <w:rsid w:val="00DA31D7"/>
    <w:rsid w:val="00DD1644"/>
    <w:rsid w:val="00E162CA"/>
    <w:rsid w:val="00E23BC3"/>
    <w:rsid w:val="00E46557"/>
    <w:rsid w:val="00E65C3D"/>
    <w:rsid w:val="00E75CCB"/>
    <w:rsid w:val="00E9122F"/>
    <w:rsid w:val="00EB07F8"/>
    <w:rsid w:val="00ED042A"/>
    <w:rsid w:val="00ED73C6"/>
    <w:rsid w:val="00EE5A6B"/>
    <w:rsid w:val="00F24C56"/>
    <w:rsid w:val="00FA6A7F"/>
    <w:rsid w:val="00FB0584"/>
    <w:rsid w:val="00FB0C8C"/>
    <w:rsid w:val="00FF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3691800E"/>
  <w15:chartTrackingRefBased/>
  <w15:docId w15:val="{2882049F-5A4B-4F15-8C1F-D1D0C267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ListParagraph">
    <w:name w:val="List Paragraph"/>
    <w:basedOn w:val="Normal"/>
    <w:pPr>
      <w:ind w:left="720"/>
    </w:pPr>
  </w:style>
  <w:style w:type="table" w:styleId="TableGrid">
    <w:name w:val="Table Grid"/>
    <w:basedOn w:val="TableNormal"/>
    <w:uiPriority w:val="59"/>
    <w:rsid w:val="00E162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B058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Assistant%20Head\Creative%20curriculum\Programme%20of%20study%20for%20various%20subjects%20v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Programme of study for various subjects v2</Template>
  <TotalTime>3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Loughton School</Company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froste</dc:creator>
  <cp:keywords/>
  <cp:lastModifiedBy>Ellie Frost</cp:lastModifiedBy>
  <cp:revision>3</cp:revision>
  <cp:lastPrinted>2019-04-25T10:52:00Z</cp:lastPrinted>
  <dcterms:created xsi:type="dcterms:W3CDTF">2022-03-17T10:41:00Z</dcterms:created>
  <dcterms:modified xsi:type="dcterms:W3CDTF">2022-03-17T10:44:00Z</dcterms:modified>
</cp:coreProperties>
</file>